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3C786" w14:textId="77777777" w:rsidR="00AA6263" w:rsidRPr="00CF595F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7777777" w:rsidR="00643154" w:rsidRPr="00CF595F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77777777" w:rsidR="0096623E" w:rsidRPr="00CF595F" w:rsidRDefault="0096623E" w:rsidP="0096623E">
      <w:pPr>
        <w:pStyle w:val="Titre"/>
        <w:spacing w:after="100" w:afterAutospacing="1" w:line="240" w:lineRule="auto"/>
        <w:rPr>
          <w:spacing w:val="0"/>
          <w:lang w:val="fr-CH"/>
        </w:rPr>
      </w:pPr>
      <w:r w:rsidRPr="00CF595F">
        <w:rPr>
          <w:spacing w:val="0"/>
          <w:lang w:val="fr-CH"/>
        </w:rPr>
        <w:t>Bulletin d’inscription</w:t>
      </w:r>
    </w:p>
    <w:p w14:paraId="70C87B1E" w14:textId="3B50FA25" w:rsidR="00AA6263" w:rsidRPr="00CF595F" w:rsidRDefault="0096623E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 w:rsidRPr="00CF595F">
        <w:rPr>
          <w:rStyle w:val="Sous-titreCar"/>
          <w:lang w:val="fr-CH"/>
        </w:rPr>
        <w:t>Conception de dispositifs et accompagnement en formation d’adultes</w:t>
      </w:r>
      <w:bookmarkEnd w:id="0"/>
      <w:bookmarkEnd w:id="1"/>
    </w:p>
    <w:p w14:paraId="6AB6BFB2" w14:textId="5D3064D2" w:rsidR="004A3727" w:rsidRPr="00CF595F" w:rsidRDefault="004A3727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2FB96D67" w14:textId="432C5E4C" w:rsidR="00AA6263" w:rsidRPr="00CF595F" w:rsidRDefault="00AE3024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  <w:r>
        <w:rPr>
          <w:rFonts w:asciiTheme="minorHAnsi" w:hAnsiTheme="minorHAnsi" w:cstheme="minorHAnsi"/>
          <w:caps/>
          <w:noProof/>
          <w:sz w:val="18"/>
          <w:szCs w:val="18"/>
          <w:lang w:val="fr-CH" w:eastAsia="fr-CH"/>
        </w:rPr>
        <w:drawing>
          <wp:inline distT="0" distB="0" distL="0" distR="0" wp14:anchorId="182A5F2E" wp14:editId="79F8CE66">
            <wp:extent cx="5400040" cy="2266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site et autres document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4" b="16795"/>
                    <a:stretch/>
                  </pic:blipFill>
                  <pic:spPr bwMode="auto">
                    <a:xfrm>
                      <a:off x="0" y="0"/>
                      <a:ext cx="540004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6E4CD" w14:textId="77777777" w:rsidR="00AA6263" w:rsidRPr="00CF595F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3B7EFCFA" w14:textId="77777777" w:rsidR="0096623E" w:rsidRPr="00CF595F" w:rsidRDefault="0096623E" w:rsidP="0096623E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CF595F">
        <w:rPr>
          <w:lang w:val="fr-CH"/>
        </w:rPr>
        <w:t>CoordonnÉes</w:t>
      </w:r>
    </w:p>
    <w:p w14:paraId="11BBDDC9" w14:textId="626E6C7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bookmarkStart w:id="3" w:name="_GoBack"/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bookmarkEnd w:id="3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6F382F2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0192516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700045F1" w14:textId="218298B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</w:p>
    <w:p w14:paraId="55881234" w14:textId="1D729EFA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30382B58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107EE6D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08C7EABE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392A3A15" w14:textId="5C34004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4031511" w14:textId="52FC11F4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1" w:name="Texte10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254BF40F" w14:textId="40E2CFB3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2" w:name="Texte11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6DDEB6D8" w14:textId="725D719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3" w:name="Texte1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3"/>
    </w:p>
    <w:p w14:paraId="14195CAE" w14:textId="04DE0A4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49971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964178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C053B61" w14:textId="77777777" w:rsidR="0096623E" w:rsidRPr="00CF595F" w:rsidRDefault="0096623E" w:rsidP="0096623E">
      <w:pPr>
        <w:pStyle w:val="Titre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Conditions d’admission et pièces à joindre</w:t>
      </w:r>
    </w:p>
    <w:p w14:paraId="1C1C00ED" w14:textId="62131554" w:rsidR="0096623E" w:rsidRPr="00CF595F" w:rsidRDefault="00AE3024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1767959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96623E" w:rsidRPr="00CF595F">
        <w:rPr>
          <w:szCs w:val="20"/>
          <w:lang w:val="fr-CH"/>
        </w:rPr>
        <w:t>Être détenteur/</w:t>
      </w:r>
      <w:proofErr w:type="spellStart"/>
      <w:r w:rsidR="0096623E" w:rsidRPr="00CF595F">
        <w:rPr>
          <w:szCs w:val="20"/>
          <w:lang w:val="fr-CH"/>
        </w:rPr>
        <w:t>trice</w:t>
      </w:r>
      <w:proofErr w:type="spellEnd"/>
      <w:r w:rsidR="0096623E" w:rsidRPr="00CF595F">
        <w:rPr>
          <w:szCs w:val="20"/>
          <w:lang w:val="fr-CH"/>
        </w:rPr>
        <w:t xml:space="preserve"> au minimum d’un CFC et avoir au moins 3 ans de pratique professionnelle ou sur dossier ;</w:t>
      </w:r>
    </w:p>
    <w:p w14:paraId="795C45A8" w14:textId="46A79593" w:rsidR="0096623E" w:rsidRPr="00CF595F" w:rsidRDefault="00AE3024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-829592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96623E" w:rsidRPr="00CF595F">
        <w:rPr>
          <w:szCs w:val="20"/>
          <w:lang w:val="fr-CH"/>
        </w:rPr>
        <w:t>Être détenteur/</w:t>
      </w:r>
      <w:proofErr w:type="spellStart"/>
      <w:r w:rsidR="0096623E" w:rsidRPr="00CF595F">
        <w:rPr>
          <w:szCs w:val="20"/>
          <w:lang w:val="fr-CH"/>
        </w:rPr>
        <w:t>trice</w:t>
      </w:r>
      <w:proofErr w:type="spellEnd"/>
      <w:r w:rsidR="0096623E" w:rsidRPr="00CF595F">
        <w:rPr>
          <w:szCs w:val="20"/>
          <w:lang w:val="fr-CH"/>
        </w:rPr>
        <w:t xml:space="preserve"> du CAS Animation de sessions de formation pour adultes ou avoir les compétences du Certificat FSEA ;</w:t>
      </w:r>
    </w:p>
    <w:p w14:paraId="63E93BC2" w14:textId="70F211C3" w:rsidR="006B10DA" w:rsidRPr="00CF595F" w:rsidRDefault="00AE3024" w:rsidP="0096623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37688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B10DA" w:rsidRPr="00CF595F">
        <w:rPr>
          <w:szCs w:val="20"/>
          <w:lang w:val="fr-CH"/>
        </w:rPr>
        <w:t>Exercer une activité de formation pendant la durée de la formation.</w:t>
      </w:r>
    </w:p>
    <w:p w14:paraId="5E9ECF55" w14:textId="55F252A7" w:rsidR="00327DD4" w:rsidRPr="00CF595F" w:rsidRDefault="00AE3024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9120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du Curriculum vitae</w:t>
      </w:r>
    </w:p>
    <w:p w14:paraId="0D84CFDE" w14:textId="27D27BF9" w:rsidR="00327DD4" w:rsidRPr="00CF595F" w:rsidRDefault="00AE3024" w:rsidP="00327DD4">
      <w:pPr>
        <w:tabs>
          <w:tab w:val="left" w:pos="142"/>
        </w:tabs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145402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d’une pièce d’identité en vue de la saisie des informations u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tiles pour l’édition du diplôme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(prénom, nom, date de naissance, lieu d’origine).</w:t>
      </w:r>
    </w:p>
    <w:p w14:paraId="3B271EE9" w14:textId="2E09F4B0" w:rsidR="00327DD4" w:rsidRPr="00CF595F" w:rsidRDefault="00AE3024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516532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des diplômes ou des attestations des formations nécessaires à l’admission</w:t>
      </w:r>
    </w:p>
    <w:p w14:paraId="4EFCBCE2" w14:textId="65887F78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408F1C2D" w14:textId="77777777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66D9B160" w14:textId="77777777" w:rsidR="00977550" w:rsidRPr="00CF595F" w:rsidRDefault="00E824BE" w:rsidP="00E824BE">
      <w:pPr>
        <w:pStyle w:val="Titre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Coût de la formation</w:t>
      </w:r>
    </w:p>
    <w:p w14:paraId="48769CD2" w14:textId="7642D503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Frais d’inscription de CHF 100.- </w:t>
      </w:r>
      <w:r w:rsidR="004A3727" w:rsidRPr="00CF595F">
        <w:rPr>
          <w:szCs w:val="20"/>
          <w:lang w:val="fr-CH"/>
        </w:rPr>
        <w:t>pour le</w:t>
      </w:r>
      <w:r w:rsidRPr="00CF595F">
        <w:rPr>
          <w:szCs w:val="20"/>
          <w:lang w:val="fr-CH"/>
        </w:rPr>
        <w:t xml:space="preserve"> CAS ou CHF 100.- par module inscrit séparément et l’accompagnement VAE ;</w:t>
      </w:r>
    </w:p>
    <w:p w14:paraId="693F42AD" w14:textId="0B54D23F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</w:t>
      </w:r>
      <w:r w:rsidR="00E824BE" w:rsidRPr="00CF595F">
        <w:rPr>
          <w:szCs w:val="20"/>
          <w:lang w:val="fr-CH"/>
        </w:rPr>
        <w:t xml:space="preserve">moluments de CHF </w:t>
      </w:r>
      <w:r w:rsidR="00CF595F">
        <w:rPr>
          <w:szCs w:val="20"/>
          <w:lang w:val="fr-CH"/>
        </w:rPr>
        <w:t>7’2</w:t>
      </w:r>
      <w:r w:rsidR="002B1874" w:rsidRPr="00CF595F">
        <w:rPr>
          <w:szCs w:val="20"/>
          <w:lang w:val="fr-CH"/>
        </w:rPr>
        <w:t>00</w:t>
      </w:r>
      <w:r w:rsidR="00E824BE" w:rsidRPr="00CF595F">
        <w:rPr>
          <w:szCs w:val="20"/>
          <w:lang w:val="fr-CH"/>
        </w:rPr>
        <w:t>.- (</w:t>
      </w:r>
      <w:proofErr w:type="spellStart"/>
      <w:r w:rsidR="00E824BE" w:rsidRPr="00CF595F">
        <w:rPr>
          <w:szCs w:val="20"/>
          <w:lang w:val="fr-CH"/>
        </w:rPr>
        <w:t>y.c</w:t>
      </w:r>
      <w:proofErr w:type="spellEnd"/>
      <w:r w:rsidRPr="00CF595F">
        <w:rPr>
          <w:szCs w:val="20"/>
          <w:lang w:val="fr-CH"/>
        </w:rPr>
        <w:t xml:space="preserve">, </w:t>
      </w:r>
      <w:r w:rsidR="00CF595F">
        <w:rPr>
          <w:szCs w:val="20"/>
          <w:lang w:val="fr-CH"/>
        </w:rPr>
        <w:t>le matériel et</w:t>
      </w:r>
      <w:r w:rsidR="00E824BE" w:rsidRPr="00CF595F">
        <w:rPr>
          <w:szCs w:val="20"/>
          <w:lang w:val="fr-CH"/>
        </w:rPr>
        <w:t xml:space="preserve"> la documentation) pour les modu</w:t>
      </w:r>
      <w:r w:rsidR="00FB724E" w:rsidRPr="00CF595F">
        <w:rPr>
          <w:szCs w:val="20"/>
          <w:lang w:val="fr-CH"/>
        </w:rPr>
        <w:t xml:space="preserve">les 2 à </w:t>
      </w:r>
      <w:r w:rsidR="00E824BE" w:rsidRPr="00CF595F">
        <w:rPr>
          <w:szCs w:val="20"/>
          <w:lang w:val="fr-CH"/>
        </w:rPr>
        <w:t>5</w:t>
      </w:r>
      <w:r w:rsidR="00E824BE" w:rsidRPr="00CF595F">
        <w:rPr>
          <w:b/>
          <w:szCs w:val="20"/>
          <w:lang w:val="fr-CH"/>
        </w:rPr>
        <w:t>*</w:t>
      </w:r>
    </w:p>
    <w:p w14:paraId="3AEDC7E1" w14:textId="447B2E1D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 w:rsidR="004A3727" w:rsidRPr="00CF595F">
        <w:rPr>
          <w:szCs w:val="20"/>
          <w:lang w:val="fr-CH"/>
        </w:rPr>
        <w:t xml:space="preserve"> de CHF 2'</w:t>
      </w:r>
      <w:r w:rsidR="00CF595F">
        <w:rPr>
          <w:szCs w:val="20"/>
          <w:lang w:val="fr-CH"/>
        </w:rPr>
        <w:t>000</w:t>
      </w:r>
      <w:r w:rsidR="002B1874" w:rsidRPr="00CF595F">
        <w:rPr>
          <w:szCs w:val="20"/>
          <w:lang w:val="fr-CH"/>
        </w:rPr>
        <w:t>.- pour le module 2</w:t>
      </w:r>
      <w:r w:rsidR="00CF595F" w:rsidRPr="00CF595F">
        <w:rPr>
          <w:b/>
          <w:szCs w:val="20"/>
          <w:lang w:val="fr-CH"/>
        </w:rPr>
        <w:t>*</w:t>
      </w:r>
    </w:p>
    <w:p w14:paraId="4F19E532" w14:textId="77777777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1'250.- pour le module 3</w:t>
      </w:r>
    </w:p>
    <w:p w14:paraId="2F7A7C91" w14:textId="687C46BF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Emoluments de </w:t>
      </w:r>
      <w:r w:rsidR="004A3727" w:rsidRPr="00CF595F">
        <w:rPr>
          <w:szCs w:val="20"/>
          <w:lang w:val="fr-CH"/>
        </w:rPr>
        <w:t xml:space="preserve">CHF 2’000.- pour le module 4, y </w:t>
      </w:r>
      <w:r w:rsidRPr="00CF595F">
        <w:rPr>
          <w:szCs w:val="20"/>
          <w:lang w:val="fr-CH"/>
        </w:rPr>
        <w:t>c</w:t>
      </w:r>
      <w:r w:rsidR="004A3727" w:rsidRPr="00CF595F">
        <w:rPr>
          <w:szCs w:val="20"/>
          <w:lang w:val="fr-CH"/>
        </w:rPr>
        <w:t>.</w:t>
      </w:r>
      <w:r w:rsidRPr="00CF595F">
        <w:rPr>
          <w:szCs w:val="20"/>
          <w:lang w:val="fr-CH"/>
        </w:rPr>
        <w:t xml:space="preserve"> la supervision</w:t>
      </w:r>
    </w:p>
    <w:p w14:paraId="09099282" w14:textId="77777777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2'150.- pour le module 5</w:t>
      </w:r>
    </w:p>
    <w:p w14:paraId="52F1AEF6" w14:textId="77777777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3’500.- pour le module 4/5C complémentaire</w:t>
      </w:r>
    </w:p>
    <w:p w14:paraId="1CD1E843" w14:textId="44A4F483" w:rsidR="00E824BE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150.- par heure pour l’accompagnement VAE</w:t>
      </w:r>
    </w:p>
    <w:p w14:paraId="0745279A" w14:textId="748F1451" w:rsidR="00CF595F" w:rsidRPr="00CF595F" w:rsidRDefault="00CF595F" w:rsidP="00CF595F">
      <w:pPr>
        <w:pStyle w:val="EHBAufzhlungenStrichlinksbndig"/>
        <w:numPr>
          <w:ilvl w:val="0"/>
          <w:numId w:val="0"/>
        </w:numPr>
        <w:ind w:left="360"/>
        <w:rPr>
          <w:szCs w:val="20"/>
          <w:lang w:val="fr-CH"/>
        </w:rPr>
      </w:pPr>
      <w:r w:rsidRPr="00CF595F">
        <w:rPr>
          <w:b/>
          <w:szCs w:val="20"/>
          <w:lang w:val="fr-CH"/>
        </w:rPr>
        <w:t>*</w:t>
      </w:r>
      <w:r>
        <w:rPr>
          <w:szCs w:val="20"/>
          <w:lang w:val="fr-CH"/>
        </w:rPr>
        <w:t>Les frais d’hébergement et de pension de CHF 800.- sont facturés séparément.</w:t>
      </w:r>
    </w:p>
    <w:p w14:paraId="082B9FB5" w14:textId="77777777" w:rsidR="00E824BE" w:rsidRPr="00CF595F" w:rsidRDefault="00DD708A" w:rsidP="00DD708A">
      <w:pPr>
        <w:pStyle w:val="Titre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I</w:t>
      </w:r>
      <w:r w:rsidR="00E824BE" w:rsidRPr="00CF595F">
        <w:rPr>
          <w:lang w:val="fr-CH"/>
        </w:rPr>
        <w:t>nscription</w:t>
      </w:r>
    </w:p>
    <w:p w14:paraId="0C9A9842" w14:textId="35A0289F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>Je m’inscris à la formation continue certifiante CAS (</w:t>
      </w:r>
      <w:proofErr w:type="spellStart"/>
      <w:r w:rsidRPr="00CF595F">
        <w:rPr>
          <w:szCs w:val="20"/>
          <w:lang w:val="fr-CH"/>
        </w:rPr>
        <w:t>Certificate</w:t>
      </w:r>
      <w:proofErr w:type="spellEnd"/>
      <w:r w:rsidRPr="00CF595F">
        <w:rPr>
          <w:szCs w:val="20"/>
          <w:lang w:val="fr-CH"/>
        </w:rPr>
        <w:t xml:space="preserve"> of Advanced </w:t>
      </w:r>
      <w:proofErr w:type="spellStart"/>
      <w:r w:rsidRPr="00CF595F">
        <w:rPr>
          <w:szCs w:val="20"/>
          <w:lang w:val="fr-CH"/>
        </w:rPr>
        <w:t>Studies</w:t>
      </w:r>
      <w:proofErr w:type="spellEnd"/>
      <w:r w:rsidRPr="00CF595F">
        <w:rPr>
          <w:szCs w:val="20"/>
          <w:lang w:val="fr-CH"/>
        </w:rPr>
        <w:t>) :</w:t>
      </w:r>
    </w:p>
    <w:p w14:paraId="3A903B3F" w14:textId="47BA5B62" w:rsidR="00E824BE" w:rsidRPr="00CF595F" w:rsidRDefault="00AE302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958326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Conception de dispositifs et accompagnement en formation d’adultes (17 crédits ECTS)</w:t>
      </w:r>
    </w:p>
    <w:p w14:paraId="4A3DB83A" w14:textId="1AF58E62" w:rsidR="00E824BE" w:rsidRPr="00CF595F" w:rsidRDefault="00AE302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829740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2 – Accompagner des processus de formation en groupe (4 crédits ECTS)</w:t>
      </w:r>
    </w:p>
    <w:p w14:paraId="3CD168D4" w14:textId="0E4E081F" w:rsidR="00E824BE" w:rsidRPr="00CF595F" w:rsidRDefault="00AE302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94496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3 – Informer et conseiller l’adulte en formation (3 crédits ECTS)</w:t>
      </w:r>
    </w:p>
    <w:p w14:paraId="48AF6C19" w14:textId="5B48935E" w:rsidR="00E824BE" w:rsidRPr="00CF595F" w:rsidRDefault="00AE302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324045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4 – Organiser des formations pour adultes (6 crédits ECTS)</w:t>
      </w:r>
    </w:p>
    <w:p w14:paraId="0CD2E82E" w14:textId="0196878E" w:rsidR="00E824BE" w:rsidRPr="00CF595F" w:rsidRDefault="00AE302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201926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5 – Concevoir des formations pour adultes sur le plan didactique (4 crédits ECTS)</w:t>
      </w:r>
    </w:p>
    <w:p w14:paraId="3B544412" w14:textId="5A2FCF1E" w:rsidR="00E824BE" w:rsidRPr="00CF595F" w:rsidRDefault="00AE302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73926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4/5</w:t>
      </w:r>
      <w:r w:rsidR="004A3727" w:rsidRPr="00CF595F">
        <w:rPr>
          <w:szCs w:val="20"/>
          <w:lang w:val="fr-CH"/>
        </w:rPr>
        <w:t>C</w:t>
      </w:r>
      <w:r w:rsidR="00E824BE" w:rsidRPr="00CF595F">
        <w:rPr>
          <w:szCs w:val="20"/>
          <w:lang w:val="fr-CH"/>
        </w:rPr>
        <w:t xml:space="preserve"> – Module complémentaire – passerelle BFFA (6 crédits ECTS)</w:t>
      </w:r>
    </w:p>
    <w:p w14:paraId="2AC44852" w14:textId="3B1A2E9E" w:rsidR="00E824BE" w:rsidRPr="00CF595F" w:rsidRDefault="00AE302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217427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Accompagnement dans une procédure de qualification par validation des acquis</w:t>
      </w:r>
    </w:p>
    <w:p w14:paraId="767B3AD6" w14:textId="77777777" w:rsidR="004A3727" w:rsidRPr="00CF595F" w:rsidRDefault="004A3727" w:rsidP="00E824BE">
      <w:pPr>
        <w:rPr>
          <w:szCs w:val="20"/>
          <w:lang w:val="fr-CH"/>
        </w:rPr>
      </w:pPr>
    </w:p>
    <w:p w14:paraId="47174D34" w14:textId="3EFA44BA" w:rsidR="00E824BE" w:rsidRPr="00CF595F" w:rsidRDefault="00DF08D0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>Pour la s</w:t>
      </w:r>
      <w:r w:rsidR="00E824BE" w:rsidRPr="00CF595F">
        <w:rPr>
          <w:szCs w:val="20"/>
          <w:lang w:val="fr-CH"/>
        </w:rPr>
        <w:t>ession</w:t>
      </w:r>
      <w:r w:rsidRPr="00CF595F">
        <w:rPr>
          <w:szCs w:val="20"/>
          <w:lang w:val="fr-CH"/>
        </w:rPr>
        <w:t xml:space="preserve"> de</w:t>
      </w:r>
      <w:r w:rsidR="00E824BE" w:rsidRPr="00CF595F">
        <w:rPr>
          <w:szCs w:val="20"/>
          <w:lang w:val="fr-CH"/>
        </w:rPr>
        <w:t xml:space="preserve"> : </w:t>
      </w:r>
      <w:r w:rsidR="004A3727" w:rsidRPr="00CF595F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 w:rsidR="004A3727" w:rsidRPr="00CF595F">
        <w:rPr>
          <w:szCs w:val="20"/>
          <w:lang w:val="fr-CH"/>
        </w:rPr>
        <w:instrText xml:space="preserve"> FORMTEXT </w:instrText>
      </w:r>
      <w:r w:rsidR="004A3727" w:rsidRPr="00CF595F">
        <w:rPr>
          <w:szCs w:val="20"/>
          <w:lang w:val="fr-CH"/>
        </w:rPr>
      </w:r>
      <w:r w:rsidR="004A3727" w:rsidRPr="00CF595F">
        <w:rPr>
          <w:szCs w:val="20"/>
          <w:lang w:val="fr-CH"/>
        </w:rPr>
        <w:fldChar w:fldCharType="separate"/>
      </w:r>
      <w:r w:rsidR="004A3727" w:rsidRPr="00CF595F">
        <w:rPr>
          <w:noProof/>
          <w:szCs w:val="20"/>
          <w:lang w:val="fr-CH"/>
        </w:rPr>
        <w:t> </w:t>
      </w:r>
      <w:r w:rsidR="004A3727" w:rsidRPr="00CF595F">
        <w:rPr>
          <w:noProof/>
          <w:szCs w:val="20"/>
          <w:lang w:val="fr-CH"/>
        </w:rPr>
        <w:t> </w:t>
      </w:r>
      <w:r w:rsidR="004A3727" w:rsidRPr="00CF595F">
        <w:rPr>
          <w:noProof/>
          <w:szCs w:val="20"/>
          <w:lang w:val="fr-CH"/>
        </w:rPr>
        <w:t> </w:t>
      </w:r>
      <w:r w:rsidR="004A3727" w:rsidRPr="00CF595F">
        <w:rPr>
          <w:noProof/>
          <w:szCs w:val="20"/>
          <w:lang w:val="fr-CH"/>
        </w:rPr>
        <w:t> </w:t>
      </w:r>
      <w:r w:rsidR="004A3727" w:rsidRPr="00CF595F">
        <w:rPr>
          <w:noProof/>
          <w:szCs w:val="20"/>
          <w:lang w:val="fr-CH"/>
        </w:rPr>
        <w:t> </w:t>
      </w:r>
      <w:r w:rsidR="004A3727" w:rsidRPr="00CF595F">
        <w:rPr>
          <w:szCs w:val="20"/>
          <w:lang w:val="fr-CH"/>
        </w:rPr>
        <w:fldChar w:fldCharType="end"/>
      </w:r>
      <w:bookmarkEnd w:id="14"/>
    </w:p>
    <w:p w14:paraId="63F98E71" w14:textId="77777777" w:rsidR="00E824BE" w:rsidRPr="00CF595F" w:rsidRDefault="00E824BE" w:rsidP="00E824BE">
      <w:pPr>
        <w:rPr>
          <w:szCs w:val="20"/>
          <w:lang w:val="fr-CH"/>
        </w:rPr>
      </w:pPr>
    </w:p>
    <w:p w14:paraId="77DA7AFC" w14:textId="77777777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>Je certifie l’exactitude des renseignements ci-dessus et confirme avoir pris connaissance et accepter :</w:t>
      </w:r>
    </w:p>
    <w:p w14:paraId="13AD1201" w14:textId="77777777" w:rsidR="00E824BE" w:rsidRPr="00CF595F" w:rsidRDefault="00E824BE" w:rsidP="00E824BE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proofErr w:type="gramStart"/>
      <w:r w:rsidRPr="00CF595F">
        <w:rPr>
          <w:szCs w:val="20"/>
          <w:lang w:val="fr-CH"/>
        </w:rPr>
        <w:t>les</w:t>
      </w:r>
      <w:proofErr w:type="gramEnd"/>
      <w:r w:rsidRPr="00CF595F">
        <w:rPr>
          <w:szCs w:val="20"/>
          <w:lang w:val="fr-CH"/>
        </w:rPr>
        <w:t xml:space="preserve"> conditions générales pour la formation continue certifiante de l’IFFP ;</w:t>
      </w:r>
    </w:p>
    <w:p w14:paraId="71987EF6" w14:textId="77777777" w:rsidR="00E824BE" w:rsidRPr="00CF595F" w:rsidRDefault="00E824BE" w:rsidP="00E824BE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proofErr w:type="gramStart"/>
      <w:r w:rsidRPr="00CF595F">
        <w:rPr>
          <w:szCs w:val="20"/>
          <w:lang w:val="fr-CH"/>
        </w:rPr>
        <w:lastRenderedPageBreak/>
        <w:t>les</w:t>
      </w:r>
      <w:proofErr w:type="gramEnd"/>
      <w:r w:rsidRPr="00CF595F">
        <w:rPr>
          <w:szCs w:val="20"/>
          <w:lang w:val="fr-CH"/>
        </w:rPr>
        <w:t xml:space="preserve"> directives concernant le traitement des absences des participantes et des participants aux offres de formation continue de l’IFFP.</w:t>
      </w:r>
    </w:p>
    <w:p w14:paraId="024B91F7" w14:textId="67008511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Ces documents sont disponibles sur le </w:t>
      </w:r>
      <w:hyperlink r:id="rId9" w:history="1">
        <w:r w:rsidRPr="00CF595F">
          <w:rPr>
            <w:rStyle w:val="Lienhypertexte"/>
            <w:szCs w:val="20"/>
            <w:lang w:val="fr-CH"/>
          </w:rPr>
          <w:t>site internet de l’IFFP</w:t>
        </w:r>
      </w:hyperlink>
      <w:r w:rsidRPr="00CF595F">
        <w:rPr>
          <w:szCs w:val="20"/>
          <w:lang w:val="fr-CH"/>
        </w:rPr>
        <w:t>.</w:t>
      </w:r>
    </w:p>
    <w:p w14:paraId="282B681B" w14:textId="77777777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24459035" w14:textId="77777777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1BB9F4CF" w14:textId="6B4C0E34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>Lieu et date :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5" w:name="Texte14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5"/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, le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" w:name="Texte15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6"/>
      <w:r w:rsidRPr="00CF595F">
        <w:rPr>
          <w:rFonts w:asciiTheme="minorHAnsi" w:hAnsiTheme="minorHAnsi" w:cstheme="minorHAnsi"/>
          <w:szCs w:val="20"/>
          <w:lang w:val="fr-CH"/>
        </w:rPr>
        <w:tab/>
        <w:t xml:space="preserve"> </w:t>
      </w:r>
    </w:p>
    <w:p w14:paraId="47F15B7A" w14:textId="77777777" w:rsidR="00E824BE" w:rsidRPr="00CF595F" w:rsidRDefault="00E824BE" w:rsidP="00E824BE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2BD1D09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Signature électronique ou manuelle : </w:t>
      </w:r>
    </w:p>
    <w:p w14:paraId="1C0F9EAA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CH"/>
        </w:rPr>
      </w:pPr>
    </w:p>
    <w:p w14:paraId="1E46A2AC" w14:textId="2C499E39" w:rsidR="00E824BE" w:rsidRPr="00CF595F" w:rsidRDefault="004A3727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7" w:name="Texte16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7"/>
    </w:p>
    <w:p w14:paraId="16DB5BD5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785EA875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6271858A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81CF4D9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9E9EA05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0A993BED" w14:textId="77777777" w:rsidR="00D04C9E" w:rsidRPr="00D04C9E" w:rsidRDefault="00D04C9E" w:rsidP="00D04C9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D04C9E">
        <w:rPr>
          <w:rFonts w:asciiTheme="minorHAnsi" w:hAnsiTheme="minorHAnsi" w:cstheme="minorHAnsi"/>
          <w:szCs w:val="20"/>
          <w:lang w:val="fr-CH"/>
        </w:rPr>
        <w:t xml:space="preserve">Par sa signature, </w:t>
      </w:r>
      <w:proofErr w:type="spellStart"/>
      <w:r w:rsidRPr="00D04C9E">
        <w:rPr>
          <w:rFonts w:asciiTheme="minorHAnsi" w:hAnsiTheme="minorHAnsi" w:cstheme="minorHAnsi"/>
          <w:szCs w:val="20"/>
          <w:lang w:val="fr-CH"/>
        </w:rPr>
        <w:t>le-la</w:t>
      </w:r>
      <w:proofErr w:type="spellEnd"/>
      <w:r w:rsidRPr="00D04C9E">
        <w:rPr>
          <w:rFonts w:asciiTheme="minorHAnsi" w:hAnsiTheme="minorHAnsi" w:cstheme="minorHAnsi"/>
          <w:szCs w:val="20"/>
          <w:lang w:val="fr-CH"/>
        </w:rPr>
        <w:t xml:space="preserve"> </w:t>
      </w:r>
      <w:proofErr w:type="spellStart"/>
      <w:r w:rsidRPr="00D04C9E">
        <w:rPr>
          <w:rFonts w:asciiTheme="minorHAnsi" w:hAnsiTheme="minorHAnsi" w:cstheme="minorHAnsi"/>
          <w:szCs w:val="20"/>
          <w:lang w:val="fr-CH"/>
        </w:rPr>
        <w:t>participant-e</w:t>
      </w:r>
      <w:proofErr w:type="spellEnd"/>
      <w:r w:rsidRPr="00D04C9E">
        <w:rPr>
          <w:rFonts w:asciiTheme="minorHAnsi" w:hAnsiTheme="minorHAnsi" w:cstheme="minorHAnsi"/>
          <w:szCs w:val="20"/>
          <w:lang w:val="fr-CH"/>
        </w:rPr>
        <w:t xml:space="preserve"> accepte que ses coordonnées professionnelles apparaissent sur les listes de participant-e-s distribuées dans le cadre des modules.</w:t>
      </w:r>
    </w:p>
    <w:p w14:paraId="2DC39CB5" w14:textId="77777777" w:rsidR="00E824BE" w:rsidRPr="00D04C9E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445F8BE5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663EE8B8" w14:textId="5FC9E044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B8A183A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80F12CF" w14:textId="77777777" w:rsidR="002B1874" w:rsidRPr="00CF595F" w:rsidRDefault="002B1874" w:rsidP="002B187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Merci de retourner le dossier d’admission complet, par courriel à </w:t>
      </w:r>
      <w:hyperlink r:id="rId10" w:history="1">
        <w:r w:rsidRPr="00CF595F">
          <w:rPr>
            <w:rStyle w:val="Lienhypertexte"/>
            <w:rFonts w:asciiTheme="minorHAnsi" w:hAnsiTheme="minorHAnsi" w:cstheme="minorHAnsi"/>
            <w:szCs w:val="20"/>
            <w:lang w:val="fr-CH"/>
          </w:rPr>
          <w:t>martine.karlen@iffp.swiss</w:t>
        </w:r>
      </w:hyperlink>
      <w:r w:rsidRPr="00CF595F">
        <w:rPr>
          <w:rFonts w:asciiTheme="minorHAnsi" w:hAnsiTheme="minorHAnsi" w:cstheme="minorHAnsi"/>
          <w:szCs w:val="20"/>
          <w:lang w:val="fr-CH"/>
        </w:rPr>
        <w:t xml:space="preserve"> ou par courrier postal à l’attention de Madame Martine Karlen.</w:t>
      </w:r>
      <w:r w:rsidRPr="00CF595F">
        <w:rPr>
          <w:szCs w:val="20"/>
          <w:lang w:val="fr-CH"/>
        </w:rPr>
        <w:t xml:space="preserve"> </w:t>
      </w:r>
    </w:p>
    <w:p w14:paraId="0BE1FA41" w14:textId="77777777" w:rsidR="00643154" w:rsidRPr="00CF595F" w:rsidRDefault="00643154" w:rsidP="00E824BE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</w:p>
    <w:sectPr w:rsidR="00643154" w:rsidRPr="00CF595F" w:rsidSect="00A15926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-1418" w:right="1701" w:bottom="709" w:left="1701" w:header="284" w:footer="1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E4254" w14:textId="77777777" w:rsidR="003C2B32" w:rsidRDefault="003C2B32" w:rsidP="007165D6">
      <w:pPr>
        <w:spacing w:line="240" w:lineRule="auto"/>
      </w:pPr>
      <w:r>
        <w:separator/>
      </w:r>
    </w:p>
  </w:endnote>
  <w:endnote w:type="continuationSeparator" w:id="0">
    <w:p w14:paraId="0C1EE949" w14:textId="77777777" w:rsidR="003C2B32" w:rsidRDefault="003C2B32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83BE0" w14:textId="77777777" w:rsidR="00824EB7" w:rsidRPr="00055CCB" w:rsidRDefault="00824EB7" w:rsidP="00824EB7">
    <w:pPr>
      <w:rPr>
        <w:rFonts w:eastAsiaTheme="minorEastAsia" w:cs="Arial"/>
        <w:noProof/>
        <w:sz w:val="14"/>
        <w:szCs w:val="14"/>
        <w:lang w:val="fr-CH" w:eastAsia="de-CH"/>
      </w:rPr>
    </w:pPr>
    <w:r w:rsidRPr="00055CCB">
      <w:rPr>
        <w:rFonts w:eastAsiaTheme="minorEastAsia" w:cs="Arial"/>
        <w:noProof/>
        <w:sz w:val="14"/>
        <w:szCs w:val="14"/>
        <w:lang w:val="fr-CH" w:eastAsia="de-CH"/>
      </w:rPr>
      <w:t xml:space="preserve">Institut fédéral des hautes études en formation professionnelle | Avenue de Longemalle 1 | 1020 Renens </w:t>
    </w:r>
  </w:p>
  <w:p w14:paraId="44ADCAA1" w14:textId="77777777" w:rsidR="0077689D" w:rsidRPr="00793541" w:rsidRDefault="00824EB7" w:rsidP="00824EB7">
    <w:pPr>
      <w:pStyle w:val="Pieddepage"/>
    </w:pPr>
    <w:r w:rsidRPr="00055CCB">
      <w:rPr>
        <w:rFonts w:eastAsiaTheme="minorEastAsia" w:cs="Arial"/>
        <w:noProof/>
        <w:sz w:val="14"/>
        <w:szCs w:val="14"/>
        <w:lang w:val="it-CH" w:eastAsia="de-CH"/>
      </w:rPr>
      <w:t xml:space="preserve">Adresse postale : CP 192 | CH-1000 Lausanne 16 | Téléphone </w:t>
    </w:r>
    <w:r w:rsidRPr="00055CCB">
      <w:rPr>
        <w:sz w:val="14"/>
        <w:szCs w:val="14"/>
        <w:lang w:val="fr-CH"/>
      </w:rPr>
      <w:t>+</w:t>
    </w:r>
    <w:r w:rsidRPr="00055CCB">
      <w:rPr>
        <w:rFonts w:eastAsiaTheme="minorEastAsia" w:cs="Arial"/>
        <w:noProof/>
        <w:sz w:val="14"/>
        <w:szCs w:val="14"/>
        <w:lang w:val="fr-CH" w:eastAsia="de-CH"/>
      </w:rPr>
      <w:t xml:space="preserve">41 58 458 22 00 | </w:t>
    </w:r>
    <w:hyperlink r:id="rId1" w:history="1">
      <w:r w:rsidRPr="00055CCB">
        <w:rPr>
          <w:rFonts w:eastAsiaTheme="minorEastAsia" w:cs="Arial"/>
          <w:noProof/>
          <w:sz w:val="14"/>
          <w:szCs w:val="14"/>
          <w:lang w:val="fr-CH" w:eastAsia="de-CH"/>
        </w:rPr>
        <w:t>www.iffp.swiss</w:t>
      </w:r>
    </w:hyperlink>
    <w:r w:rsidRPr="00055CCB">
      <w:rPr>
        <w:rFonts w:eastAsiaTheme="minorEastAsia" w:cs="Arial"/>
        <w:noProof/>
        <w:sz w:val="14"/>
        <w:szCs w:val="14"/>
        <w:lang w:val="fr-CH" w:eastAsia="de-CH"/>
      </w:rPr>
      <w:t xml:space="preserve"> | </w:t>
    </w:r>
    <w:hyperlink r:id="rId2" w:history="1">
      <w:r w:rsidRPr="00055CCB">
        <w:rPr>
          <w:rFonts w:eastAsiaTheme="minorEastAsia" w:cs="Arial"/>
          <w:noProof/>
          <w:sz w:val="14"/>
          <w:szCs w:val="14"/>
          <w:lang w:val="fr-CH" w:eastAsia="de-CH"/>
        </w:rPr>
        <w:t>info@iffp.swiss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7689D" w14:paraId="104D8CEA" w14:textId="77777777" w:rsidTr="00A012BE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53D0E77D" w14:textId="77777777" w:rsidR="0077689D" w:rsidRDefault="0077689D" w:rsidP="00885C03">
          <w:pPr>
            <w:pStyle w:val="Pieddepage"/>
            <w:tabs>
              <w:tab w:val="clear" w:pos="4536"/>
              <w:tab w:val="clear" w:pos="9072"/>
            </w:tabs>
          </w:pPr>
        </w:p>
      </w:tc>
    </w:tr>
    <w:tr w:rsidR="0077689D" w:rsidRPr="00AE3024" w14:paraId="164CDB72" w14:textId="77777777" w:rsidTr="005124B5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A23B312" w14:textId="77777777" w:rsidR="00CB013B" w:rsidRPr="00977550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Institut fédéral des hautes études en formation professionnelle IFFP</w:t>
          </w:r>
        </w:p>
        <w:p w14:paraId="169966A6" w14:textId="77777777" w:rsidR="00CB013B" w:rsidRPr="00977550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1603AF1F" w14:textId="77777777" w:rsidR="00CB013B" w:rsidRPr="00977550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661F04F" w14:textId="77777777" w:rsidR="0077689D" w:rsidRPr="00977550" w:rsidRDefault="0077689D" w:rsidP="00CB013B">
          <w:pPr>
            <w:rPr>
              <w:lang w:val="fr-CH"/>
            </w:rPr>
          </w:pPr>
          <w:r w:rsidRPr="00977550">
            <w:rPr>
              <w:sz w:val="16"/>
              <w:szCs w:val="16"/>
              <w:lang w:val="fr-CH"/>
            </w:rPr>
            <w:t>+</w:t>
          </w:r>
          <w:r w:rsidR="00CB013B"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="00CB013B" w:rsidRPr="00977550">
              <w:rPr>
                <w:rFonts w:eastAsiaTheme="minorEastAsia" w:cs="Arial"/>
                <w:noProof/>
                <w:sz w:val="16"/>
                <w:szCs w:val="16"/>
                <w:lang w:val="fr-CH" w:eastAsia="de-CH"/>
              </w:rPr>
              <w:t>info@iffp.swiss</w:t>
            </w:r>
          </w:hyperlink>
          <w:r w:rsidR="00CB013B"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="00CB013B" w:rsidRPr="00977550">
              <w:rPr>
                <w:rFonts w:eastAsiaTheme="minorEastAsia" w:cs="Arial"/>
                <w:noProof/>
                <w:sz w:val="16"/>
                <w:szCs w:val="16"/>
                <w:lang w:val="fr-CH" w:eastAsia="de-CH"/>
              </w:rPr>
              <w:t>www.iffp.swiss</w:t>
            </w:r>
          </w:hyperlink>
        </w:p>
      </w:tc>
    </w:tr>
  </w:tbl>
  <w:p w14:paraId="1D8B689A" w14:textId="77777777" w:rsidR="0077689D" w:rsidRPr="00CB013B" w:rsidRDefault="0077689D" w:rsidP="0077689D">
    <w:pPr>
      <w:pStyle w:val="Sansinterligne"/>
      <w:rPr>
        <w:sz w:val="4"/>
        <w:szCs w:val="4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44F9A" w14:textId="77777777" w:rsidR="003C2B32" w:rsidRDefault="003C2B32" w:rsidP="007165D6">
      <w:pPr>
        <w:spacing w:line="240" w:lineRule="auto"/>
      </w:pPr>
      <w:r>
        <w:separator/>
      </w:r>
    </w:p>
  </w:footnote>
  <w:footnote w:type="continuationSeparator" w:id="0">
    <w:p w14:paraId="7790540D" w14:textId="77777777" w:rsidR="003C2B32" w:rsidRDefault="003C2B32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187ECD" w:rsidRPr="000A53BD" w14:paraId="55803E5E" w14:textId="77777777" w:rsidTr="0077689D">
      <w:trPr>
        <w:trHeight w:val="1271"/>
      </w:trPr>
      <w:tc>
        <w:tcPr>
          <w:tcW w:w="9355" w:type="dxa"/>
        </w:tcPr>
        <w:p w14:paraId="2136FC78" w14:textId="77777777" w:rsidR="00187ECD" w:rsidRPr="000A53BD" w:rsidRDefault="00793541">
          <w:pPr>
            <w:pStyle w:val="En-tte"/>
          </w:pPr>
          <w:r w:rsidRPr="000A53BD">
            <w:rPr>
              <w:noProof/>
              <w:lang w:val="fr-CH" w:eastAsia="fr-CH"/>
            </w:rPr>
            <w:drawing>
              <wp:inline distT="0" distB="0" distL="0" distR="0" wp14:anchorId="46F5F045" wp14:editId="640F6733">
                <wp:extent cx="1073150" cy="342900"/>
                <wp:effectExtent l="0" t="0" r="0" b="0"/>
                <wp:docPr id="6" name="Grafik 1" descr="T:\Marketing &amp; Kommunikation\10 Komm-Führung\55 CI_CD\Corp. Design\2016_Redesign\30_CD\Logo\10_ehb_logo_ohne_claim\FR\iffp_logo_v0102_sans_nom_et_claim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arketing &amp; Kommunikation\10 Komm-Führung\55 CI_CD\Corp. Design\2016_Redesign\30_CD\Logo\10_ehb_logo_ohne_claim\FR\iffp_logo_v0102_sans_nom_et_claim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0A53BD" w:rsidRDefault="004977C3" w:rsidP="000A53BD">
    <w:pPr>
      <w:pStyle w:val="Sansinterligne"/>
      <w:spacing w:after="240"/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6D65DC" w:rsidRPr="000A53BD" w14:paraId="41614C80" w14:textId="77777777" w:rsidTr="0077689D">
      <w:trPr>
        <w:trHeight w:val="1271"/>
      </w:trPr>
      <w:tc>
        <w:tcPr>
          <w:tcW w:w="9355" w:type="dxa"/>
        </w:tcPr>
        <w:p w14:paraId="654273CC" w14:textId="77777777" w:rsidR="006D65DC" w:rsidRPr="000A53BD" w:rsidRDefault="00222C0A" w:rsidP="00A05022">
          <w:pPr>
            <w:pStyle w:val="En-tte"/>
          </w:pPr>
          <w:r w:rsidRPr="000A53BD">
            <w:rPr>
              <w:noProof/>
              <w:szCs w:val="16"/>
              <w:lang w:val="fr-CH" w:eastAsia="fr-CH"/>
            </w:rPr>
            <w:drawing>
              <wp:inline distT="0" distB="0" distL="0" distR="0" wp14:anchorId="3DF6EB17" wp14:editId="44A5A9D9">
                <wp:extent cx="2337435" cy="1160780"/>
                <wp:effectExtent l="0" t="0" r="5715" b="1270"/>
                <wp:docPr id="7" name="Grafik 2" descr="T:\Marketing &amp; Kommunikation\10 Komm-Führung\55 CI_CD\Corp. Design\2016_Redesign\30_CD\Logo\10_Logo\IFFP_Logo_positiv_transparent_sans_b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arketing &amp; Kommunikation\10 Komm-Führung\55 CI_CD\Corp. Design\2016_Redesign\30_CD\Logo\10_Logo\IFFP_Logo_positiv_transparent_sans_b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743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0A53BD" w:rsidRDefault="006D65DC" w:rsidP="00437B8D">
    <w:pPr>
      <w:pStyle w:val="En-tte"/>
      <w:spacing w:after="480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0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14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5"/>
  </w:num>
  <w:num w:numId="18">
    <w:abstractNumId w:val="6"/>
  </w:num>
  <w:num w:numId="19">
    <w:abstractNumId w:val="9"/>
  </w:num>
  <w:num w:numId="20">
    <w:abstractNumId w:val="7"/>
  </w:num>
  <w:num w:numId="21">
    <w:abstractNumId w:val="0"/>
  </w:num>
  <w:num w:numId="22">
    <w:abstractNumId w:val="4"/>
  </w:num>
  <w:num w:numId="23">
    <w:abstractNumId w:val="13"/>
  </w:num>
  <w:num w:numId="24">
    <w:abstractNumId w:val="16"/>
  </w:num>
  <w:num w:numId="25">
    <w:abstractNumId w:val="15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550"/>
    <w:rsid w:val="000746DD"/>
    <w:rsid w:val="00075C3A"/>
    <w:rsid w:val="000A4605"/>
    <w:rsid w:val="000A53BD"/>
    <w:rsid w:val="000E5D91"/>
    <w:rsid w:val="000F7C15"/>
    <w:rsid w:val="00140389"/>
    <w:rsid w:val="0014554D"/>
    <w:rsid w:val="001811CF"/>
    <w:rsid w:val="00187ECD"/>
    <w:rsid w:val="001E5F63"/>
    <w:rsid w:val="001E63DD"/>
    <w:rsid w:val="00222C0A"/>
    <w:rsid w:val="00274B69"/>
    <w:rsid w:val="0029586F"/>
    <w:rsid w:val="002B1874"/>
    <w:rsid w:val="002C45FE"/>
    <w:rsid w:val="002F492A"/>
    <w:rsid w:val="00310A8F"/>
    <w:rsid w:val="00327DD4"/>
    <w:rsid w:val="00370E26"/>
    <w:rsid w:val="00387B1D"/>
    <w:rsid w:val="003C1793"/>
    <w:rsid w:val="003C2B32"/>
    <w:rsid w:val="00437B8D"/>
    <w:rsid w:val="004977C3"/>
    <w:rsid w:val="004A3727"/>
    <w:rsid w:val="004B0A30"/>
    <w:rsid w:val="00543FF9"/>
    <w:rsid w:val="0055609B"/>
    <w:rsid w:val="005876D1"/>
    <w:rsid w:val="005943C3"/>
    <w:rsid w:val="005D44D9"/>
    <w:rsid w:val="00604C43"/>
    <w:rsid w:val="0063300D"/>
    <w:rsid w:val="006345A2"/>
    <w:rsid w:val="00643154"/>
    <w:rsid w:val="00651FDA"/>
    <w:rsid w:val="00660806"/>
    <w:rsid w:val="00662B55"/>
    <w:rsid w:val="00672EBC"/>
    <w:rsid w:val="00691FA5"/>
    <w:rsid w:val="006B10DA"/>
    <w:rsid w:val="006D65DC"/>
    <w:rsid w:val="007165D6"/>
    <w:rsid w:val="00764450"/>
    <w:rsid w:val="0077689D"/>
    <w:rsid w:val="00793541"/>
    <w:rsid w:val="007C57CA"/>
    <w:rsid w:val="00824EB7"/>
    <w:rsid w:val="0082722E"/>
    <w:rsid w:val="00885C03"/>
    <w:rsid w:val="008D3202"/>
    <w:rsid w:val="008D3DBF"/>
    <w:rsid w:val="008F0AD5"/>
    <w:rsid w:val="00932515"/>
    <w:rsid w:val="0096623E"/>
    <w:rsid w:val="00976EEB"/>
    <w:rsid w:val="00977550"/>
    <w:rsid w:val="009A231C"/>
    <w:rsid w:val="00A012BE"/>
    <w:rsid w:val="00A05022"/>
    <w:rsid w:val="00A15926"/>
    <w:rsid w:val="00A258D0"/>
    <w:rsid w:val="00A844C2"/>
    <w:rsid w:val="00A9348F"/>
    <w:rsid w:val="00A957A0"/>
    <w:rsid w:val="00AA6263"/>
    <w:rsid w:val="00AE3024"/>
    <w:rsid w:val="00B43799"/>
    <w:rsid w:val="00B531B0"/>
    <w:rsid w:val="00BB04CE"/>
    <w:rsid w:val="00BB4E97"/>
    <w:rsid w:val="00BC6D8F"/>
    <w:rsid w:val="00C2776B"/>
    <w:rsid w:val="00C35CF7"/>
    <w:rsid w:val="00C54261"/>
    <w:rsid w:val="00CB013B"/>
    <w:rsid w:val="00CF595F"/>
    <w:rsid w:val="00D04C9E"/>
    <w:rsid w:val="00D10876"/>
    <w:rsid w:val="00D22933"/>
    <w:rsid w:val="00DD708A"/>
    <w:rsid w:val="00DF08D0"/>
    <w:rsid w:val="00E1518C"/>
    <w:rsid w:val="00E67B67"/>
    <w:rsid w:val="00E824BE"/>
    <w:rsid w:val="00F17A5B"/>
    <w:rsid w:val="00FB724E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0B4535B9"/>
  <w15:docId w15:val="{C7755299-9788-464E-85F5-2C7CA4836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2958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5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tine.karlen@iffp.swis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ffp.swiss/cas-das-mas-1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ffp.swiss" TargetMode="External"/><Relationship Id="rId1" Type="http://schemas.openxmlformats.org/officeDocument/2006/relationships/hyperlink" Target="http://www.iffp.swis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hbzosr024\templates$\IFFP-fran&#231;ais\02_A4_portrait.dotx" TargetMode="External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0C09A-B4A0-47F6-B438-B24137976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02_A4_portrait.dotx</Template>
  <TotalTime>0</TotalTime>
  <Pages>3</Pages>
  <Words>546</Words>
  <Characters>3006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Karlen Martine</cp:lastModifiedBy>
  <cp:revision>17</cp:revision>
  <cp:lastPrinted>2018-12-13T10:09:00Z</cp:lastPrinted>
  <dcterms:created xsi:type="dcterms:W3CDTF">2018-10-17T09:34:00Z</dcterms:created>
  <dcterms:modified xsi:type="dcterms:W3CDTF">2019-02-18T10:07:00Z</dcterms:modified>
</cp:coreProperties>
</file>